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DADE6" w14:textId="30220CE5" w:rsidR="00C2370E" w:rsidRPr="00C2370E" w:rsidRDefault="00C2370E" w:rsidP="00C2370E">
      <w:pPr>
        <w:jc w:val="center"/>
        <w:rPr>
          <w:b/>
        </w:rPr>
      </w:pPr>
      <w:r>
        <w:rPr>
          <w:b/>
        </w:rPr>
        <w:t>INFORME  FINAL DE PRÁCTICAS</w:t>
      </w:r>
      <w:r>
        <w:rPr>
          <w:b/>
        </w:rPr>
        <w:t xml:space="preserve"> </w:t>
      </w:r>
      <w:r>
        <w:rPr>
          <w:b/>
        </w:rPr>
        <w:t>DEL TUTOR/A ACADÉMICO/A</w:t>
      </w:r>
    </w:p>
    <w:p w14:paraId="63F5150A" w14:textId="77777777" w:rsidR="00C2370E" w:rsidRPr="0008300A" w:rsidRDefault="00C2370E" w:rsidP="00C2370E">
      <w:pPr>
        <w:jc w:val="both"/>
      </w:pPr>
    </w:p>
    <w:p w14:paraId="4C34FB38" w14:textId="77777777" w:rsidR="00C2370E" w:rsidRDefault="00C2370E" w:rsidP="00C2370E">
      <w:pPr>
        <w:jc w:val="both"/>
        <w:rPr>
          <w:b/>
        </w:rPr>
      </w:pPr>
      <w:r w:rsidRPr="0008300A">
        <w:rPr>
          <w:b/>
        </w:rPr>
        <w:t>ALUMN</w:t>
      </w:r>
      <w:r>
        <w:rPr>
          <w:b/>
        </w:rPr>
        <w:t>O:</w:t>
      </w:r>
    </w:p>
    <w:p w14:paraId="27968456" w14:textId="466F8490" w:rsidR="00C2370E" w:rsidRPr="0072509C" w:rsidRDefault="00C2370E" w:rsidP="00C2370E">
      <w:pPr>
        <w:jc w:val="both"/>
      </w:pPr>
      <w:r w:rsidRPr="0072509C">
        <w:t xml:space="preserve">Apellidos, Nombre: </w:t>
      </w:r>
    </w:p>
    <w:p w14:paraId="545FADC9" w14:textId="01193B68" w:rsidR="00C2370E" w:rsidRPr="00C2370E" w:rsidRDefault="00C2370E" w:rsidP="00C2370E">
      <w:pPr>
        <w:jc w:val="both"/>
        <w:rPr>
          <w:lang w:val="es-ES"/>
        </w:rPr>
      </w:pPr>
      <w:r w:rsidRPr="00C2370E">
        <w:rPr>
          <w:lang w:val="es-ES"/>
        </w:rPr>
        <w:t xml:space="preserve">DNI: </w:t>
      </w:r>
    </w:p>
    <w:p w14:paraId="4E43E42C" w14:textId="140902BB" w:rsidR="00C2370E" w:rsidRPr="00C2370E" w:rsidRDefault="00C2370E" w:rsidP="00C2370E">
      <w:pPr>
        <w:jc w:val="both"/>
        <w:rPr>
          <w:lang w:val="es-ES"/>
        </w:rPr>
      </w:pPr>
      <w:r w:rsidRPr="00C2370E">
        <w:rPr>
          <w:lang w:val="es-ES"/>
        </w:rPr>
        <w:t xml:space="preserve">E-mail: </w:t>
      </w:r>
    </w:p>
    <w:p w14:paraId="1D95502A" w14:textId="77777777" w:rsidR="00C2370E" w:rsidRPr="00C2370E" w:rsidRDefault="00C2370E" w:rsidP="00C2370E">
      <w:pPr>
        <w:jc w:val="both"/>
        <w:rPr>
          <w:lang w:val="es-ES"/>
        </w:rPr>
      </w:pPr>
    </w:p>
    <w:p w14:paraId="04312F7B" w14:textId="77777777" w:rsidR="00C2370E" w:rsidRPr="0072509C" w:rsidRDefault="00C2370E" w:rsidP="00C2370E">
      <w:pPr>
        <w:jc w:val="both"/>
        <w:rPr>
          <w:b/>
        </w:rPr>
      </w:pPr>
      <w:r w:rsidRPr="0072509C">
        <w:rPr>
          <w:b/>
        </w:rPr>
        <w:t xml:space="preserve">TITULACIÓN: </w:t>
      </w:r>
      <w:r w:rsidRPr="0072509C">
        <w:t>Máster de Estudios Avanzados e Investigación en Historia. Sociedades, Poderes, Identidades.</w:t>
      </w:r>
    </w:p>
    <w:p w14:paraId="6DF73B73" w14:textId="77777777" w:rsidR="00C2370E" w:rsidRPr="0008300A" w:rsidRDefault="00C2370E" w:rsidP="00C2370E">
      <w:pPr>
        <w:jc w:val="both"/>
      </w:pPr>
    </w:p>
    <w:p w14:paraId="01CCF4BA" w14:textId="5B1E460B" w:rsidR="00C2370E" w:rsidRPr="00C2370E" w:rsidRDefault="00C2370E" w:rsidP="00C2370E">
      <w:pPr>
        <w:jc w:val="both"/>
        <w:rPr>
          <w:b/>
        </w:rPr>
      </w:pPr>
      <w:r w:rsidRPr="0072509C">
        <w:rPr>
          <w:b/>
        </w:rPr>
        <w:t xml:space="preserve">CENTRO DE PRÁCTICAS: </w:t>
      </w:r>
    </w:p>
    <w:p w14:paraId="787DB2F2" w14:textId="3371FD0C" w:rsidR="00C2370E" w:rsidRPr="00C2370E" w:rsidRDefault="00C2370E" w:rsidP="00C2370E">
      <w:pPr>
        <w:jc w:val="both"/>
        <w:rPr>
          <w:bCs/>
        </w:rPr>
      </w:pPr>
      <w:r w:rsidRPr="00342A8E">
        <w:rPr>
          <w:b/>
        </w:rPr>
        <w:t>FECHAS DE INICIO Y FIN DE LA PRÁCTICA</w:t>
      </w:r>
      <w:r w:rsidRPr="0072509C">
        <w:rPr>
          <w:bCs/>
        </w:rPr>
        <w:t xml:space="preserve">: </w:t>
      </w:r>
    </w:p>
    <w:p w14:paraId="0946DC96" w14:textId="77777777" w:rsidR="00C2370E" w:rsidRPr="00342A8E" w:rsidRDefault="00C2370E" w:rsidP="00C2370E">
      <w:pPr>
        <w:jc w:val="both"/>
        <w:rPr>
          <w:b/>
        </w:rPr>
      </w:pPr>
      <w:r>
        <w:rPr>
          <w:b/>
        </w:rPr>
        <w:t>Nº de ECTS/ HORAS</w:t>
      </w:r>
      <w:r w:rsidRPr="00342A8E">
        <w:rPr>
          <w:b/>
        </w:rPr>
        <w:t>:</w:t>
      </w:r>
      <w:r>
        <w:rPr>
          <w:b/>
        </w:rPr>
        <w:t xml:space="preserve"> </w:t>
      </w:r>
      <w:r w:rsidRPr="0072509C">
        <w:rPr>
          <w:bCs/>
        </w:rPr>
        <w:t>50 horas</w:t>
      </w:r>
    </w:p>
    <w:p w14:paraId="7E8924E7" w14:textId="77777777" w:rsidR="00C2370E" w:rsidRPr="0008300A" w:rsidRDefault="00C2370E" w:rsidP="00C2370E">
      <w:pPr>
        <w:jc w:val="both"/>
      </w:pPr>
    </w:p>
    <w:p w14:paraId="6E59BDE2" w14:textId="77777777" w:rsidR="00C2370E" w:rsidRPr="0072509C" w:rsidRDefault="00C2370E" w:rsidP="00C2370E">
      <w:pPr>
        <w:jc w:val="both"/>
        <w:rPr>
          <w:bCs/>
        </w:rPr>
      </w:pPr>
      <w:r w:rsidRPr="0008300A">
        <w:rPr>
          <w:b/>
        </w:rPr>
        <w:t xml:space="preserve">TUTOR/A </w:t>
      </w:r>
      <w:r>
        <w:rPr>
          <w:b/>
        </w:rPr>
        <w:t xml:space="preserve">ACADÉMICO/A DE LAS PRÁCTICAS: </w:t>
      </w:r>
    </w:p>
    <w:p w14:paraId="03D66CA2" w14:textId="64A32746" w:rsidR="00C2370E" w:rsidRPr="0072509C" w:rsidRDefault="00C2370E" w:rsidP="00C2370E">
      <w:pPr>
        <w:jc w:val="both"/>
      </w:pPr>
      <w:r w:rsidRPr="0072509C">
        <w:t xml:space="preserve">Apellidos, Nombre: </w:t>
      </w:r>
    </w:p>
    <w:p w14:paraId="54123B1F" w14:textId="4E04F6BB" w:rsidR="00C2370E" w:rsidRPr="0072509C" w:rsidRDefault="00C2370E" w:rsidP="00C2370E">
      <w:pPr>
        <w:jc w:val="both"/>
      </w:pPr>
      <w:r w:rsidRPr="0072509C">
        <w:t xml:space="preserve">DNI: </w:t>
      </w:r>
    </w:p>
    <w:p w14:paraId="5A72FDE9" w14:textId="3CDEF577" w:rsidR="00C2370E" w:rsidRPr="0072509C" w:rsidRDefault="00C2370E" w:rsidP="00C2370E">
      <w:pPr>
        <w:jc w:val="both"/>
      </w:pPr>
      <w:r w:rsidRPr="0072509C">
        <w:t xml:space="preserve">Departamento: </w:t>
      </w:r>
    </w:p>
    <w:p w14:paraId="3F49F838" w14:textId="2D9652FB" w:rsidR="00C2370E" w:rsidRPr="0072509C" w:rsidRDefault="00C2370E" w:rsidP="00C2370E">
      <w:pPr>
        <w:jc w:val="both"/>
        <w:rPr>
          <w:lang w:val="en-US"/>
        </w:rPr>
      </w:pPr>
      <w:r w:rsidRPr="0072509C">
        <w:rPr>
          <w:lang w:val="en-US"/>
        </w:rPr>
        <w:t xml:space="preserve">E-mail: </w:t>
      </w:r>
    </w:p>
    <w:p w14:paraId="13C44CE5" w14:textId="77777777" w:rsidR="00C2370E" w:rsidRPr="0072509C" w:rsidRDefault="00C2370E" w:rsidP="00C2370E">
      <w:pPr>
        <w:jc w:val="both"/>
        <w:rPr>
          <w:lang w:val="en-US"/>
        </w:rPr>
      </w:pPr>
    </w:p>
    <w:p w14:paraId="6CC6AAC8" w14:textId="3E0C4E38" w:rsidR="00C2370E" w:rsidRDefault="00C2370E" w:rsidP="00C2370E">
      <w:pPr>
        <w:jc w:val="both"/>
        <w:rPr>
          <w:b/>
        </w:rPr>
      </w:pPr>
      <w:r>
        <w:rPr>
          <w:b/>
        </w:rPr>
        <w:t>INFORME</w:t>
      </w:r>
      <w:r>
        <w:rPr>
          <w:b/>
        </w:rPr>
        <w:t xml:space="preserve"> </w:t>
      </w:r>
      <w:r w:rsidRPr="00C2370E">
        <w:rPr>
          <w:bCs/>
        </w:rPr>
        <w:t>(puede ser muy breve)</w:t>
      </w:r>
      <w:r>
        <w:rPr>
          <w:b/>
        </w:rPr>
        <w:t>:</w:t>
      </w:r>
    </w:p>
    <w:p w14:paraId="1C92A056" w14:textId="7AFA20A6" w:rsidR="00C2370E" w:rsidRPr="00E22C13" w:rsidRDefault="00C2370E" w:rsidP="00C2370E">
      <w:pPr>
        <w:jc w:val="both"/>
      </w:pPr>
    </w:p>
    <w:p w14:paraId="401DC973" w14:textId="77777777" w:rsidR="00C2370E" w:rsidRDefault="00C2370E" w:rsidP="00C2370E">
      <w:pPr>
        <w:jc w:val="both"/>
        <w:rPr>
          <w:b/>
        </w:rPr>
      </w:pPr>
    </w:p>
    <w:p w14:paraId="51C6222F" w14:textId="3CDDC299" w:rsidR="00C2370E" w:rsidRDefault="00C2370E" w:rsidP="00C2370E">
      <w:pPr>
        <w:jc w:val="both"/>
        <w:rPr>
          <w:b/>
        </w:rPr>
      </w:pPr>
      <w:r>
        <w:rPr>
          <w:b/>
        </w:rPr>
        <w:t xml:space="preserve">CALIFICACIÓN </w:t>
      </w:r>
    </w:p>
    <w:p w14:paraId="391A4402" w14:textId="77777777" w:rsidR="00C2370E" w:rsidRDefault="00C2370E" w:rsidP="00C2370E">
      <w:pPr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8"/>
        <w:gridCol w:w="3482"/>
      </w:tblGrid>
      <w:tr w:rsidR="00C2370E" w:rsidRPr="00CB2D6F" w14:paraId="27FA93F6" w14:textId="77777777" w:rsidTr="008D4FE2">
        <w:trPr>
          <w:jc w:val="center"/>
        </w:trPr>
        <w:tc>
          <w:tcPr>
            <w:tcW w:w="1258" w:type="dxa"/>
            <w:shd w:val="clear" w:color="auto" w:fill="auto"/>
          </w:tcPr>
          <w:p w14:paraId="3FAFDFE3" w14:textId="5A40D5FE" w:rsidR="00C2370E" w:rsidRPr="00CB2D6F" w:rsidRDefault="001D42B4" w:rsidP="008D4FE2">
            <w:pPr>
              <w:jc w:val="both"/>
              <w:rPr>
                <w:b/>
              </w:rPr>
            </w:pPr>
            <w:r>
              <w:rPr>
                <w:b/>
              </w:rPr>
              <w:t>Cuantitativa</w:t>
            </w:r>
          </w:p>
        </w:tc>
        <w:tc>
          <w:tcPr>
            <w:tcW w:w="3482" w:type="dxa"/>
            <w:shd w:val="clear" w:color="auto" w:fill="auto"/>
          </w:tcPr>
          <w:p w14:paraId="592CD52A" w14:textId="21A84EB6" w:rsidR="00C2370E" w:rsidRPr="00CB2D6F" w:rsidRDefault="00C2370E" w:rsidP="008D4FE2">
            <w:pPr>
              <w:jc w:val="both"/>
              <w:rPr>
                <w:b/>
              </w:rPr>
            </w:pPr>
          </w:p>
        </w:tc>
      </w:tr>
    </w:tbl>
    <w:p w14:paraId="12DDAB75" w14:textId="77777777" w:rsidR="00C2370E" w:rsidRDefault="00C2370E" w:rsidP="00C2370E">
      <w:pPr>
        <w:jc w:val="both"/>
        <w:rPr>
          <w:b/>
        </w:rPr>
      </w:pPr>
    </w:p>
    <w:p w14:paraId="51DB49E6" w14:textId="2BE71506" w:rsidR="00C2370E" w:rsidRDefault="00C2370E" w:rsidP="00C2370E">
      <w:pPr>
        <w:jc w:val="both"/>
        <w:rPr>
          <w:b/>
        </w:rPr>
      </w:pPr>
      <w:r>
        <w:rPr>
          <w:b/>
        </w:rPr>
        <w:t>OPTA A MATRICULA DE HONOR</w:t>
      </w:r>
    </w:p>
    <w:p w14:paraId="262B6B39" w14:textId="77777777" w:rsidR="00C2370E" w:rsidRDefault="00C2370E" w:rsidP="00C2370E">
      <w:pPr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618"/>
      </w:tblGrid>
      <w:tr w:rsidR="00C2370E" w:rsidRPr="00CB2D6F" w14:paraId="77F5F306" w14:textId="77777777" w:rsidTr="00C2370E">
        <w:trPr>
          <w:jc w:val="center"/>
        </w:trPr>
        <w:tc>
          <w:tcPr>
            <w:tcW w:w="2122" w:type="dxa"/>
            <w:shd w:val="clear" w:color="auto" w:fill="auto"/>
          </w:tcPr>
          <w:p w14:paraId="09C0E62B" w14:textId="5C8DD1A6" w:rsidR="00C2370E" w:rsidRPr="00CB2D6F" w:rsidRDefault="00C2370E" w:rsidP="00C2370E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2618" w:type="dxa"/>
            <w:shd w:val="clear" w:color="auto" w:fill="auto"/>
          </w:tcPr>
          <w:p w14:paraId="484AC860" w14:textId="62CEDCA8" w:rsidR="00C2370E" w:rsidRPr="00CB2D6F" w:rsidRDefault="00C2370E" w:rsidP="00C2370E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C2370E" w:rsidRPr="00CB2D6F" w14:paraId="0E88F444" w14:textId="77777777" w:rsidTr="00C2370E">
        <w:trPr>
          <w:jc w:val="center"/>
        </w:trPr>
        <w:tc>
          <w:tcPr>
            <w:tcW w:w="2122" w:type="dxa"/>
            <w:shd w:val="clear" w:color="auto" w:fill="auto"/>
          </w:tcPr>
          <w:p w14:paraId="64AEECF2" w14:textId="77777777" w:rsidR="00C2370E" w:rsidRPr="00CB2D6F" w:rsidRDefault="00C2370E" w:rsidP="00C2370E">
            <w:pPr>
              <w:jc w:val="center"/>
              <w:rPr>
                <w:b/>
              </w:rPr>
            </w:pPr>
          </w:p>
        </w:tc>
        <w:tc>
          <w:tcPr>
            <w:tcW w:w="2618" w:type="dxa"/>
            <w:shd w:val="clear" w:color="auto" w:fill="auto"/>
          </w:tcPr>
          <w:p w14:paraId="25C4EB70" w14:textId="77777777" w:rsidR="00C2370E" w:rsidRPr="00CB2D6F" w:rsidRDefault="00C2370E" w:rsidP="00C2370E">
            <w:pPr>
              <w:jc w:val="center"/>
              <w:rPr>
                <w:b/>
              </w:rPr>
            </w:pPr>
          </w:p>
        </w:tc>
      </w:tr>
    </w:tbl>
    <w:p w14:paraId="530B06D4" w14:textId="77777777" w:rsidR="00C2370E" w:rsidRDefault="00C2370E" w:rsidP="00C2370E">
      <w:pPr>
        <w:jc w:val="both"/>
        <w:rPr>
          <w:b/>
        </w:rPr>
      </w:pPr>
    </w:p>
    <w:p w14:paraId="6911D146" w14:textId="15CBCC76" w:rsidR="00C2370E" w:rsidRDefault="00C2370E" w:rsidP="00C2370E">
      <w:pPr>
        <w:jc w:val="center"/>
        <w:rPr>
          <w:b/>
        </w:rPr>
      </w:pPr>
    </w:p>
    <w:p w14:paraId="6B965799" w14:textId="77777777" w:rsidR="00C2370E" w:rsidRDefault="00C2370E" w:rsidP="00C2370E">
      <w:pPr>
        <w:jc w:val="both"/>
        <w:rPr>
          <w:b/>
        </w:rPr>
      </w:pPr>
    </w:p>
    <w:p w14:paraId="2AA8CFD8" w14:textId="77777777" w:rsidR="00C2370E" w:rsidRDefault="00C2370E" w:rsidP="00C2370E">
      <w:pPr>
        <w:jc w:val="both"/>
        <w:rPr>
          <w:b/>
        </w:rPr>
      </w:pPr>
    </w:p>
    <w:p w14:paraId="061BA9F2" w14:textId="77777777" w:rsidR="00C2370E" w:rsidRDefault="00C2370E" w:rsidP="00C2370E">
      <w:pPr>
        <w:jc w:val="center"/>
        <w:rPr>
          <w:b/>
        </w:rPr>
      </w:pPr>
    </w:p>
    <w:p w14:paraId="293A4D44" w14:textId="695F3FB3" w:rsidR="00C2370E" w:rsidRPr="00C728DB" w:rsidRDefault="00C2370E" w:rsidP="00C2370E">
      <w:pPr>
        <w:jc w:val="center"/>
        <w:rPr>
          <w:b/>
        </w:rPr>
      </w:pPr>
      <w:r w:rsidRPr="0008300A">
        <w:rPr>
          <w:b/>
        </w:rPr>
        <w:t xml:space="preserve">Firma del </w:t>
      </w:r>
      <w:r>
        <w:rPr>
          <w:b/>
        </w:rPr>
        <w:t>Tutor</w:t>
      </w:r>
      <w:r w:rsidRPr="0008300A">
        <w:rPr>
          <w:b/>
        </w:rPr>
        <w:t>/a</w:t>
      </w:r>
    </w:p>
    <w:p w14:paraId="3CB2F23C" w14:textId="77777777" w:rsidR="00C2370E" w:rsidRPr="0008300A" w:rsidRDefault="00C2370E" w:rsidP="00C2370E">
      <w:pPr>
        <w:jc w:val="both"/>
      </w:pPr>
    </w:p>
    <w:p w14:paraId="3803BB0B" w14:textId="37058229" w:rsidR="00C2370E" w:rsidRPr="0008300A" w:rsidRDefault="00C2370E" w:rsidP="00C2370E">
      <w:pPr>
        <w:ind w:left="1416" w:firstLine="708"/>
        <w:jc w:val="both"/>
      </w:pPr>
      <w:r w:rsidRPr="0008300A">
        <w:t>En Salamanca a</w:t>
      </w:r>
      <w:r>
        <w:t>.</w:t>
      </w:r>
    </w:p>
    <w:p w14:paraId="6996A5A2" w14:textId="77777777" w:rsidR="000B443F" w:rsidRPr="00680BF0" w:rsidRDefault="000B443F" w:rsidP="000B443F">
      <w:pPr>
        <w:rPr>
          <w:color w:val="515151"/>
        </w:rPr>
      </w:pPr>
    </w:p>
    <w:sectPr w:rsidR="000B443F" w:rsidRPr="00680BF0" w:rsidSect="00680B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739" w:right="1701" w:bottom="1984" w:left="1701" w:header="708" w:footer="9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88345" w14:textId="77777777" w:rsidR="003A4ED4" w:rsidRDefault="003A4ED4" w:rsidP="000B443F">
      <w:r>
        <w:separator/>
      </w:r>
    </w:p>
  </w:endnote>
  <w:endnote w:type="continuationSeparator" w:id="0">
    <w:p w14:paraId="4ACCDDE8" w14:textId="77777777" w:rsidR="003A4ED4" w:rsidRDefault="003A4ED4" w:rsidP="000B4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93279" w14:textId="77777777" w:rsidR="003A4ED4" w:rsidRDefault="003A4ED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37600" w14:textId="641DEF95" w:rsidR="006B7918" w:rsidRPr="003A4ED4" w:rsidRDefault="006B7918" w:rsidP="006B7918">
    <w:pPr>
      <w:spacing w:line="276" w:lineRule="auto"/>
      <w:rPr>
        <w:rFonts w:eastAsia="Times New Roman" w:cs="Times New Roman"/>
        <w:color w:val="515151"/>
        <w:sz w:val="16"/>
        <w:szCs w:val="16"/>
        <w:shd w:val="clear" w:color="auto" w:fill="FFFFFF"/>
        <w:lang w:val="en-US" w:eastAsia="es-ES_tradnl"/>
      </w:rPr>
    </w:pPr>
    <w:r w:rsidRPr="003A4ED4">
      <w:rPr>
        <w:rFonts w:eastAsia="Times New Roman" w:cs="Times New Roman"/>
        <w:color w:val="515151"/>
        <w:sz w:val="16"/>
        <w:shd w:val="clear" w:color="auto" w:fill="FFFFFF"/>
        <w:lang w:val="en-US" w:eastAsia="es-ES_tradnl"/>
      </w:rPr>
      <w:t>Cervantes, s/n</w:t>
    </w:r>
    <w:r w:rsidRPr="003A4ED4">
      <w:rPr>
        <w:rFonts w:eastAsia="Times New Roman" w:cs="Times New Roman"/>
        <w:color w:val="515151"/>
        <w:sz w:val="16"/>
        <w:shd w:val="clear" w:color="auto" w:fill="FFFFFF"/>
        <w:lang w:val="en-US" w:eastAsia="es-ES_tradnl"/>
      </w:rPr>
      <w:tab/>
    </w:r>
    <w:r w:rsidRPr="003A4ED4">
      <w:rPr>
        <w:rFonts w:eastAsia="Times New Roman" w:cs="Times New Roman"/>
        <w:color w:val="515151"/>
        <w:sz w:val="16"/>
        <w:shd w:val="clear" w:color="auto" w:fill="FFFFFF"/>
        <w:lang w:val="en-US" w:eastAsia="es-ES_tradnl"/>
      </w:rPr>
      <w:tab/>
    </w:r>
    <w:r w:rsidRPr="003A4ED4">
      <w:rPr>
        <w:rFonts w:eastAsia="Times New Roman" w:cs="Times New Roman"/>
        <w:color w:val="515151"/>
        <w:sz w:val="16"/>
        <w:shd w:val="clear" w:color="auto" w:fill="FFFFFF"/>
        <w:lang w:val="en-US" w:eastAsia="es-ES_tradnl"/>
      </w:rPr>
      <w:tab/>
    </w:r>
    <w:r w:rsidRPr="003A4ED4">
      <w:rPr>
        <w:rFonts w:eastAsia="Times New Roman" w:cs="Times New Roman"/>
        <w:color w:val="515151"/>
        <w:sz w:val="16"/>
        <w:shd w:val="clear" w:color="auto" w:fill="FFFFFF"/>
        <w:lang w:val="en-US" w:eastAsia="es-ES_tradnl"/>
      </w:rPr>
      <w:tab/>
    </w:r>
    <w:r w:rsidRPr="003A4ED4">
      <w:rPr>
        <w:rFonts w:eastAsia="Times New Roman" w:cs="Times New Roman"/>
        <w:color w:val="515151"/>
        <w:sz w:val="16"/>
        <w:shd w:val="clear" w:color="auto" w:fill="FFFFFF"/>
        <w:lang w:val="en-US" w:eastAsia="es-ES_tradnl"/>
      </w:rPr>
      <w:tab/>
    </w:r>
    <w:r w:rsidRPr="003A4ED4">
      <w:rPr>
        <w:rFonts w:eastAsia="Times New Roman" w:cs="Times New Roman"/>
        <w:color w:val="515151"/>
        <w:sz w:val="16"/>
        <w:shd w:val="clear" w:color="auto" w:fill="FFFFFF"/>
        <w:lang w:val="en-US" w:eastAsia="es-ES_tradnl"/>
      </w:rPr>
      <w:tab/>
    </w:r>
    <w:r w:rsidRPr="003A4ED4">
      <w:rPr>
        <w:rFonts w:eastAsia="Times New Roman" w:cs="Times New Roman"/>
        <w:color w:val="515151"/>
        <w:sz w:val="16"/>
        <w:shd w:val="clear" w:color="auto" w:fill="FFFFFF"/>
        <w:lang w:val="en-US" w:eastAsia="es-ES_tradnl"/>
      </w:rPr>
      <w:tab/>
    </w:r>
    <w:r w:rsidRPr="003A4ED4">
      <w:rPr>
        <w:rFonts w:eastAsia="Times New Roman" w:cs="Times New Roman"/>
        <w:color w:val="515151"/>
        <w:sz w:val="16"/>
        <w:shd w:val="clear" w:color="auto" w:fill="FFFFFF"/>
        <w:lang w:val="en-US" w:eastAsia="es-ES_tradnl"/>
      </w:rPr>
      <w:tab/>
    </w:r>
    <w:r w:rsidRPr="003A4ED4">
      <w:rPr>
        <w:rFonts w:eastAsia="Times New Roman" w:cs="Times New Roman"/>
        <w:color w:val="515151"/>
        <w:sz w:val="16"/>
        <w:shd w:val="clear" w:color="auto" w:fill="FFFFFF"/>
        <w:lang w:val="en-US" w:eastAsia="es-ES_tradnl"/>
      </w:rPr>
      <w:tab/>
      <w:t xml:space="preserve">                     </w:t>
    </w:r>
    <w:r w:rsidR="003A4ED4" w:rsidRPr="003A4ED4">
      <w:rPr>
        <w:sz w:val="16"/>
        <w:szCs w:val="16"/>
        <w:lang w:val="en-US"/>
      </w:rPr>
      <w:t>https://masterhistoria.usal.es/</w:t>
    </w:r>
  </w:p>
  <w:p w14:paraId="54F287C4" w14:textId="341A97EE" w:rsidR="00680BF0" w:rsidRPr="006B7918" w:rsidRDefault="006B7918" w:rsidP="003A4ED4">
    <w:pPr>
      <w:spacing w:line="276" w:lineRule="auto"/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</w:pPr>
    <w:r w:rsidRPr="005C7CBD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>3700</w:t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>2</w:t>
    </w:r>
    <w:r w:rsidRPr="005C7CBD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 xml:space="preserve"> Salamanca (España)</w:t>
    </w:r>
    <w:r w:rsidRPr="00680BF0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 w:rsidRPr="00680BF0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 w:rsidRPr="00680BF0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 w:rsidRPr="00680BF0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 w:rsidRPr="00680BF0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 w:rsidRPr="00680BF0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  <w:t xml:space="preserve">                       </w:t>
    </w:r>
    <w:r w:rsidRPr="00680BF0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 xml:space="preserve">       </w:t>
    </w:r>
    <w:hyperlink r:id="rId1" w:history="1">
      <w:r w:rsidR="003A4ED4" w:rsidRPr="008C7F89">
        <w:rPr>
          <w:rStyle w:val="Hipervnculo"/>
          <w:rFonts w:ascii="Lato SemiBold" w:eastAsia="Times New Roman" w:hAnsi="Lato SemiBold" w:cs="Times New Roman"/>
          <w:b/>
          <w:i/>
          <w:sz w:val="16"/>
          <w:shd w:val="clear" w:color="auto" w:fill="FFFFFF"/>
          <w:lang w:val="es-ES" w:eastAsia="es-ES_tradnl"/>
        </w:rPr>
        <w:t>masterhistoria@usal.es</w:t>
      </w:r>
    </w:hyperlink>
    <w:r w:rsidR="003A4ED4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 w:rsidR="003A4ED4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 w:rsidR="003A4ED4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 w:rsidR="003A4ED4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 w:rsidR="003A4ED4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 w:rsidR="003A4ED4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 w:rsidR="003A4ED4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 w:rsidR="003A4ED4">
      <w:rPr>
        <w:rFonts w:eastAsia="Times New Roman" w:cs="Times New Roman"/>
        <w:color w:val="515151"/>
        <w:sz w:val="16"/>
        <w:shd w:val="clear" w:color="auto" w:fill="FFFFFF"/>
        <w:lang w:val="es-ES" w:eastAsia="es-ES_tradnl"/>
      </w:rPr>
      <w:tab/>
    </w:r>
    <w:r w:rsidRPr="00680BF0">
      <w:rPr>
        <w:rFonts w:eastAsia="Times New Roman" w:cs="Times New Roman"/>
        <w:color w:val="515151"/>
        <w:sz w:val="16"/>
        <w:lang w:val="es-ES" w:eastAsia="es-ES_tradnl"/>
      </w:rPr>
      <w:t>+34 923 29 4</w:t>
    </w:r>
    <w:r>
      <w:rPr>
        <w:rFonts w:eastAsia="Times New Roman" w:cs="Times New Roman"/>
        <w:color w:val="515151"/>
        <w:sz w:val="16"/>
        <w:lang w:val="es-ES" w:eastAsia="es-ES_tradnl"/>
      </w:rPr>
      <w:t>5</w:t>
    </w:r>
    <w:r w:rsidRPr="00680BF0">
      <w:rPr>
        <w:rFonts w:eastAsia="Times New Roman" w:cs="Times New Roman"/>
        <w:color w:val="515151"/>
        <w:sz w:val="16"/>
        <w:lang w:val="es-ES" w:eastAsia="es-ES_tradnl"/>
      </w:rPr>
      <w:t xml:space="preserve"> </w:t>
    </w:r>
    <w:r>
      <w:rPr>
        <w:rFonts w:eastAsia="Times New Roman" w:cs="Times New Roman"/>
        <w:color w:val="515151"/>
        <w:sz w:val="16"/>
        <w:lang w:val="es-ES" w:eastAsia="es-ES_tradnl"/>
      </w:rPr>
      <w:t>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226F9" w14:textId="77777777" w:rsidR="003A4ED4" w:rsidRDefault="003A4E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D3641" w14:textId="77777777" w:rsidR="003A4ED4" w:rsidRDefault="003A4ED4" w:rsidP="000B443F">
      <w:r>
        <w:separator/>
      </w:r>
    </w:p>
  </w:footnote>
  <w:footnote w:type="continuationSeparator" w:id="0">
    <w:p w14:paraId="5E3FF87D" w14:textId="77777777" w:rsidR="003A4ED4" w:rsidRDefault="003A4ED4" w:rsidP="000B4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7E193" w14:textId="77777777" w:rsidR="003A4ED4" w:rsidRDefault="003A4ED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F4A14" w14:textId="77777777" w:rsidR="00ED0513" w:rsidRDefault="00ED0513" w:rsidP="00ED0513">
    <w:pPr>
      <w:pStyle w:val="Encabezado"/>
    </w:pPr>
  </w:p>
  <w:p w14:paraId="30C5EA56" w14:textId="77777777" w:rsidR="004C0934" w:rsidRDefault="004C0934" w:rsidP="004832AA">
    <w:pPr>
      <w:pStyle w:val="Anexo2"/>
      <w:ind w:left="5103"/>
      <w:jc w:val="right"/>
      <w:rPr>
        <w:rFonts w:ascii="Open Sans" w:hAnsi="Open Sans"/>
        <w:b/>
        <w:color w:val="BF272A"/>
        <w:sz w:val="19"/>
        <w:szCs w:val="21"/>
      </w:rPr>
    </w:pPr>
  </w:p>
  <w:p w14:paraId="44B27965" w14:textId="77777777" w:rsidR="004C0934" w:rsidRDefault="004C0934" w:rsidP="004832AA">
    <w:pPr>
      <w:pStyle w:val="Anexo2"/>
      <w:ind w:left="5103"/>
      <w:jc w:val="right"/>
      <w:rPr>
        <w:rFonts w:ascii="Open Sans" w:hAnsi="Open Sans"/>
        <w:b/>
        <w:color w:val="BF272A"/>
        <w:sz w:val="19"/>
        <w:szCs w:val="21"/>
      </w:rPr>
    </w:pPr>
  </w:p>
  <w:p w14:paraId="7069D819" w14:textId="33BBBF9B" w:rsidR="00ED0513" w:rsidRDefault="00ED0513" w:rsidP="004832AA">
    <w:pPr>
      <w:pStyle w:val="Anexo2"/>
      <w:ind w:left="5103"/>
      <w:jc w:val="right"/>
      <w:rPr>
        <w:rFonts w:ascii="Open Sans" w:hAnsi="Open Sans"/>
        <w:b/>
        <w:color w:val="BF272A"/>
        <w:sz w:val="19"/>
        <w:szCs w:val="21"/>
      </w:rPr>
    </w:pPr>
    <w:r w:rsidRPr="00675253">
      <w:rPr>
        <w:noProof/>
        <w:sz w:val="15"/>
      </w:rPr>
      <w:drawing>
        <wp:anchor distT="0" distB="0" distL="114300" distR="114300" simplePos="0" relativeHeight="251659264" behindDoc="0" locked="0" layoutInCell="1" allowOverlap="1" wp14:anchorId="14A01D3D" wp14:editId="5D8E6940">
          <wp:simplePos x="0" y="0"/>
          <wp:positionH relativeFrom="column">
            <wp:posOffset>-2106</wp:posOffset>
          </wp:positionH>
          <wp:positionV relativeFrom="paragraph">
            <wp:posOffset>12433</wp:posOffset>
          </wp:positionV>
          <wp:extent cx="2519999" cy="60011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ck_logos_oficina_verd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9999" cy="600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ED4">
      <w:rPr>
        <w:rFonts w:ascii="Open Sans" w:hAnsi="Open Sans"/>
        <w:b/>
        <w:color w:val="BF272A"/>
        <w:sz w:val="19"/>
        <w:szCs w:val="21"/>
      </w:rPr>
      <w:t>máster de estudios avanzados e investigación en historia</w:t>
    </w:r>
  </w:p>
  <w:p w14:paraId="27943A6F" w14:textId="18251067" w:rsidR="004832AA" w:rsidRPr="00675253" w:rsidRDefault="003A4ED4" w:rsidP="003A4ED4">
    <w:pPr>
      <w:pStyle w:val="Anexo2"/>
      <w:ind w:left="5103"/>
      <w:rPr>
        <w:rFonts w:ascii="Open Sans" w:hAnsi="Open Sans"/>
        <w:b/>
        <w:color w:val="BF272A"/>
        <w:sz w:val="19"/>
        <w:szCs w:val="21"/>
      </w:rPr>
    </w:pPr>
    <w:r>
      <w:rPr>
        <w:rFonts w:ascii="Open Sans" w:hAnsi="Open Sans"/>
        <w:b/>
        <w:color w:val="BF272A"/>
        <w:sz w:val="19"/>
        <w:szCs w:val="21"/>
      </w:rPr>
      <w:tab/>
    </w:r>
    <w:r>
      <w:rPr>
        <w:rFonts w:ascii="Open Sans" w:hAnsi="Open Sans"/>
        <w:b/>
        <w:color w:val="BF272A"/>
        <w:sz w:val="19"/>
        <w:szCs w:val="21"/>
      </w:rPr>
      <w:tab/>
    </w:r>
    <w:r>
      <w:rPr>
        <w:rFonts w:ascii="Open Sans" w:hAnsi="Open Sans"/>
        <w:b/>
        <w:color w:val="BF272A"/>
        <w:sz w:val="19"/>
        <w:szCs w:val="21"/>
      </w:rPr>
      <w:tab/>
    </w:r>
    <w:r>
      <w:rPr>
        <w:rFonts w:ascii="Open Sans" w:hAnsi="Open Sans"/>
        <w:b/>
        <w:color w:val="BF272A"/>
        <w:sz w:val="19"/>
        <w:szCs w:val="21"/>
      </w:rPr>
      <w:tab/>
    </w:r>
    <w:r>
      <w:rPr>
        <w:rFonts w:ascii="Open Sans" w:hAnsi="Open Sans"/>
        <w:b/>
        <w:color w:val="BF272A"/>
        <w:sz w:val="19"/>
        <w:szCs w:val="21"/>
      </w:rPr>
      <w:tab/>
    </w:r>
  </w:p>
  <w:p w14:paraId="1A0C1979" w14:textId="25397999" w:rsidR="000B443F" w:rsidRPr="003A4ED4" w:rsidRDefault="000B443F" w:rsidP="004C0934">
    <w:pPr>
      <w:pStyle w:val="Anexo2"/>
      <w:ind w:left="5103"/>
      <w:jc w:val="center"/>
      <w:rPr>
        <w:color w:val="404040"/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63D93" w14:textId="77777777" w:rsidR="003A4ED4" w:rsidRDefault="003A4ED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ED4"/>
    <w:rsid w:val="000112CC"/>
    <w:rsid w:val="0002550C"/>
    <w:rsid w:val="000601DD"/>
    <w:rsid w:val="000B0BEF"/>
    <w:rsid w:val="000B443F"/>
    <w:rsid w:val="000F1A3F"/>
    <w:rsid w:val="001171A6"/>
    <w:rsid w:val="0014460C"/>
    <w:rsid w:val="001D42B4"/>
    <w:rsid w:val="0030515B"/>
    <w:rsid w:val="003A4ED4"/>
    <w:rsid w:val="003B1E2B"/>
    <w:rsid w:val="003F334F"/>
    <w:rsid w:val="00404EE4"/>
    <w:rsid w:val="00422E87"/>
    <w:rsid w:val="004832AA"/>
    <w:rsid w:val="004C0934"/>
    <w:rsid w:val="004C6CEB"/>
    <w:rsid w:val="00535306"/>
    <w:rsid w:val="005625C5"/>
    <w:rsid w:val="005C7CBD"/>
    <w:rsid w:val="00644858"/>
    <w:rsid w:val="00670CEC"/>
    <w:rsid w:val="00680BF0"/>
    <w:rsid w:val="006B19E9"/>
    <w:rsid w:val="006B7918"/>
    <w:rsid w:val="006F6AA4"/>
    <w:rsid w:val="00702A01"/>
    <w:rsid w:val="00846EAC"/>
    <w:rsid w:val="00851996"/>
    <w:rsid w:val="008F4874"/>
    <w:rsid w:val="009464EA"/>
    <w:rsid w:val="00995487"/>
    <w:rsid w:val="009A4EAF"/>
    <w:rsid w:val="00AA52C8"/>
    <w:rsid w:val="00BB538E"/>
    <w:rsid w:val="00BE70CD"/>
    <w:rsid w:val="00C2370E"/>
    <w:rsid w:val="00C36788"/>
    <w:rsid w:val="00C65E90"/>
    <w:rsid w:val="00ED0513"/>
    <w:rsid w:val="00F5583A"/>
    <w:rsid w:val="00FC237D"/>
    <w:rsid w:val="00FF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355548"/>
  <w14:defaultImageDpi w14:val="300"/>
  <w15:chartTrackingRefBased/>
  <w15:docId w15:val="{5805A236-662D-4042-8BA8-B757D3DC2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B443F"/>
    <w:rPr>
      <w:rFonts w:ascii="Lato" w:hAnsi="Lato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0B443F"/>
    <w:pPr>
      <w:keepNext/>
      <w:keepLines/>
      <w:spacing w:before="240"/>
      <w:outlineLvl w:val="0"/>
    </w:pPr>
    <w:rPr>
      <w:rFonts w:ascii="Lato Black" w:eastAsiaTheme="majorEastAsia" w:hAnsi="Lato Black" w:cstheme="majorBidi"/>
      <w:b/>
      <w:bCs/>
      <w:color w:val="D22020"/>
      <w:sz w:val="32"/>
      <w:szCs w:val="32"/>
    </w:rPr>
  </w:style>
  <w:style w:type="paragraph" w:styleId="Ttulo2">
    <w:name w:val="heading 2"/>
    <w:basedOn w:val="Ttulo1"/>
    <w:next w:val="Normal"/>
    <w:link w:val="Ttulo2Car"/>
    <w:uiPriority w:val="9"/>
    <w:semiHidden/>
    <w:unhideWhenUsed/>
    <w:qFormat/>
    <w:rsid w:val="000B443F"/>
    <w:pPr>
      <w:spacing w:before="40" w:line="360" w:lineRule="auto"/>
      <w:jc w:val="both"/>
      <w:outlineLvl w:val="1"/>
    </w:pPr>
    <w:rPr>
      <w:color w:val="515151"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70CEC"/>
    <w:pPr>
      <w:keepNext/>
      <w:keepLines/>
      <w:spacing w:before="40" w:line="360" w:lineRule="auto"/>
      <w:jc w:val="both"/>
      <w:outlineLvl w:val="3"/>
    </w:pPr>
    <w:rPr>
      <w:rFonts w:ascii="Trebuchet MS" w:eastAsiaTheme="majorEastAsia" w:hAnsi="Trebuchet MS" w:cstheme="majorBidi"/>
      <w:b/>
      <w:bCs/>
      <w:color w:val="D220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ipervnculoVisitado">
    <w:name w:val="Hipervínculo Visitado"/>
    <w:basedOn w:val="Normal"/>
    <w:qFormat/>
    <w:rsid w:val="000B443F"/>
    <w:pPr>
      <w:ind w:left="-108"/>
      <w:jc w:val="right"/>
    </w:pPr>
    <w:rPr>
      <w:rFonts w:eastAsia="Times New Roman" w:cs="Times New Roman"/>
      <w:color w:val="515151"/>
      <w:sz w:val="16"/>
      <w:lang w:eastAsia="es-ES"/>
    </w:rPr>
  </w:style>
  <w:style w:type="character" w:styleId="Hipervnculo">
    <w:name w:val="Hyperlink"/>
    <w:uiPriority w:val="99"/>
    <w:qFormat/>
    <w:rsid w:val="00BE70CD"/>
    <w:rPr>
      <w:color w:val="515151"/>
      <w:u w:val="none"/>
    </w:rPr>
  </w:style>
  <w:style w:type="character" w:styleId="Hipervnculovisitado0">
    <w:name w:val="FollowedHyperlink"/>
    <w:basedOn w:val="Fuentedeprrafopredeter"/>
    <w:uiPriority w:val="99"/>
    <w:semiHidden/>
    <w:unhideWhenUsed/>
    <w:rsid w:val="00BE70CD"/>
    <w:rPr>
      <w:color w:val="3C4FA5"/>
      <w:u w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443F"/>
    <w:rPr>
      <w:rFonts w:ascii="Lato Black" w:eastAsiaTheme="majorEastAsia" w:hAnsi="Lato Black" w:cstheme="majorBidi"/>
      <w:b/>
      <w:bCs/>
      <w:color w:val="515151"/>
      <w:sz w:val="26"/>
      <w:szCs w:val="2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B443F"/>
    <w:rPr>
      <w:rFonts w:ascii="Lato Black" w:eastAsiaTheme="majorEastAsia" w:hAnsi="Lato Black" w:cstheme="majorBidi"/>
      <w:b/>
      <w:bCs/>
      <w:color w:val="D22020"/>
      <w:sz w:val="32"/>
      <w:szCs w:val="32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70CEC"/>
    <w:rPr>
      <w:rFonts w:ascii="Trebuchet MS" w:eastAsiaTheme="majorEastAsia" w:hAnsi="Trebuchet MS" w:cstheme="majorBidi"/>
      <w:b/>
      <w:bCs/>
      <w:color w:val="D220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B44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443F"/>
    <w:rPr>
      <w:rFonts w:ascii="Lato" w:hAnsi="Lato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0B44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443F"/>
    <w:rPr>
      <w:rFonts w:ascii="Lato" w:hAnsi="Lato"/>
      <w:lang w:val="es-ES_tradnl"/>
    </w:rPr>
  </w:style>
  <w:style w:type="paragraph" w:styleId="Ttulo">
    <w:name w:val="Title"/>
    <w:basedOn w:val="Normal"/>
    <w:next w:val="Normal"/>
    <w:link w:val="TtuloCar"/>
    <w:qFormat/>
    <w:rsid w:val="000B443F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443F"/>
    <w:rPr>
      <w:rFonts w:ascii="Lato" w:eastAsiaTheme="majorEastAsia" w:hAnsi="Lato" w:cstheme="majorBidi"/>
      <w:spacing w:val="-10"/>
      <w:kern w:val="28"/>
      <w:sz w:val="56"/>
      <w:szCs w:val="56"/>
      <w:lang w:val="es-ES_tradnl"/>
    </w:rPr>
  </w:style>
  <w:style w:type="character" w:styleId="Ttulodellibro">
    <w:name w:val="Book Title"/>
    <w:basedOn w:val="Fuentedeprrafopredeter"/>
    <w:uiPriority w:val="33"/>
    <w:qFormat/>
    <w:rsid w:val="000B443F"/>
    <w:rPr>
      <w:rFonts w:ascii="Lato" w:hAnsi="Lato"/>
      <w:b/>
      <w:bCs/>
      <w:i/>
      <w:iCs/>
      <w:spacing w:val="5"/>
    </w:rPr>
  </w:style>
  <w:style w:type="character" w:styleId="Textoennegrita">
    <w:name w:val="Strong"/>
    <w:basedOn w:val="Fuentedeprrafopredeter"/>
    <w:uiPriority w:val="22"/>
    <w:qFormat/>
    <w:rsid w:val="000B443F"/>
    <w:rPr>
      <w:rFonts w:ascii="Lato" w:hAnsi="Lato"/>
      <w:b/>
      <w:bCs/>
    </w:rPr>
  </w:style>
  <w:style w:type="character" w:styleId="nfasisintenso">
    <w:name w:val="Intense Emphasis"/>
    <w:basedOn w:val="Fuentedeprrafopredeter"/>
    <w:uiPriority w:val="21"/>
    <w:qFormat/>
    <w:rsid w:val="000B443F"/>
    <w:rPr>
      <w:i/>
      <w:iCs/>
      <w:color w:val="515151"/>
    </w:rPr>
  </w:style>
  <w:style w:type="paragraph" w:styleId="Subttulo">
    <w:name w:val="Subtitle"/>
    <w:basedOn w:val="Normal"/>
    <w:next w:val="Normal"/>
    <w:link w:val="SubttuloCar"/>
    <w:uiPriority w:val="11"/>
    <w:qFormat/>
    <w:rsid w:val="000B443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0B443F"/>
    <w:rPr>
      <w:rFonts w:ascii="Lato" w:eastAsiaTheme="minorEastAsia" w:hAnsi="Lato"/>
      <w:color w:val="5A5A5A" w:themeColor="text1" w:themeTint="A5"/>
      <w:spacing w:val="15"/>
      <w:sz w:val="22"/>
      <w:szCs w:val="22"/>
      <w:lang w:val="es-ES_tradn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443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1515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443F"/>
    <w:rPr>
      <w:rFonts w:ascii="Lato" w:hAnsi="Lato"/>
      <w:i/>
      <w:iCs/>
      <w:color w:val="515151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0B443F"/>
    <w:rPr>
      <w:rFonts w:ascii="Lato" w:hAnsi="Lato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0B443F"/>
    <w:rPr>
      <w:b/>
      <w:bCs/>
      <w:smallCaps/>
      <w:color w:val="D22020"/>
      <w:spacing w:val="5"/>
    </w:rPr>
  </w:style>
  <w:style w:type="paragraph" w:styleId="Prrafodelista">
    <w:name w:val="List Paragraph"/>
    <w:basedOn w:val="Normal"/>
    <w:uiPriority w:val="34"/>
    <w:qFormat/>
    <w:rsid w:val="000B443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443F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6EAC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6EAC"/>
    <w:rPr>
      <w:rFonts w:ascii="Times New Roman" w:hAnsi="Times New Roman" w:cs="Times New Roman"/>
      <w:sz w:val="18"/>
      <w:szCs w:val="18"/>
      <w:lang w:val="es-ES_tradnl"/>
    </w:rPr>
  </w:style>
  <w:style w:type="character" w:styleId="Mencinsinresolver">
    <w:name w:val="Unresolved Mention"/>
    <w:basedOn w:val="Fuentedeprrafopredeter"/>
    <w:uiPriority w:val="99"/>
    <w:rsid w:val="00680BF0"/>
    <w:rPr>
      <w:color w:val="605E5C"/>
      <w:shd w:val="clear" w:color="auto" w:fill="E1DFDD"/>
    </w:rPr>
  </w:style>
  <w:style w:type="paragraph" w:customStyle="1" w:styleId="Anexo2">
    <w:name w:val="Anexo 2"/>
    <w:autoRedefine/>
    <w:qFormat/>
    <w:rsid w:val="00ED0513"/>
    <w:rPr>
      <w:rFonts w:ascii="Trebuchet MS" w:eastAsia="Times New Roman" w:hAnsi="Trebuchet MS" w:cs="Times New Roman"/>
      <w:caps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sterhistoria@usal.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documentoGenerico-Departamento-conDa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documentoGenerico-Departamento-conDatos.dotx</Template>
  <TotalTime>6</TotalTime>
  <Pages>1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Soledad</dc:creator>
  <cp:keywords/>
  <dc:description/>
  <cp:lastModifiedBy>MARÍA SOLEDAD TENA GARCÍA</cp:lastModifiedBy>
  <cp:revision>3</cp:revision>
  <cp:lastPrinted>2019-12-03T09:54:00Z</cp:lastPrinted>
  <dcterms:created xsi:type="dcterms:W3CDTF">2024-01-29T15:44:00Z</dcterms:created>
  <dcterms:modified xsi:type="dcterms:W3CDTF">2024-01-29T15:45:00Z</dcterms:modified>
</cp:coreProperties>
</file>